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7D" w:rsidRPr="003B4B7D" w:rsidRDefault="003B4B7D" w:rsidP="003B4B7D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2"/>
      </w:tblGrid>
      <w:tr w:rsidR="00052F88" w:rsidRPr="003B4B7D" w:rsidTr="0050730D">
        <w:tc>
          <w:tcPr>
            <w:tcW w:w="9056" w:type="dxa"/>
            <w:gridSpan w:val="2"/>
          </w:tcPr>
          <w:p w:rsidR="00052F88" w:rsidRPr="00CB11BF" w:rsidRDefault="00052F88" w:rsidP="00E06B15">
            <w:pPr>
              <w:pStyle w:val="Titel"/>
              <w:rPr>
                <w:rFonts w:ascii="Arial" w:hAnsi="Arial" w:cs="Arial"/>
              </w:rPr>
            </w:pPr>
            <w:r w:rsidRPr="00CB11BF">
              <w:rPr>
                <w:rFonts w:ascii="Arial" w:hAnsi="Arial" w:cs="Arial"/>
              </w:rPr>
              <w:t>Sachtexte bearbeiten                         </w:t>
            </w:r>
          </w:p>
        </w:tc>
      </w:tr>
      <w:tr w:rsidR="00052F88" w:rsidRPr="003B4B7D" w:rsidTr="00052F88">
        <w:tc>
          <w:tcPr>
            <w:tcW w:w="3964" w:type="dxa"/>
          </w:tcPr>
          <w:p w:rsidR="00052F88" w:rsidRPr="003B4B7D" w:rsidRDefault="00052F88" w:rsidP="00E06B15">
            <w:pPr>
              <w:rPr>
                <w:rFonts w:ascii="Times" w:hAnsi="Times" w:cs="Times New Roman"/>
                <w:sz w:val="20"/>
                <w:szCs w:val="20"/>
              </w:rPr>
            </w:pPr>
            <w:r w:rsidRPr="003B4B7D">
              <w:rPr>
                <w:rFonts w:ascii="Arial" w:hAnsi="Arial" w:cs="Arial"/>
                <w:color w:val="000000"/>
                <w:sz w:val="22"/>
                <w:szCs w:val="22"/>
              </w:rPr>
              <w:t>                   </w:t>
            </w:r>
          </w:p>
        </w:tc>
        <w:tc>
          <w:tcPr>
            <w:tcW w:w="5092" w:type="dxa"/>
          </w:tcPr>
          <w:p w:rsidR="00052F88" w:rsidRPr="003B4B7D" w:rsidRDefault="00052F88" w:rsidP="00E06B1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52F88" w:rsidRPr="003B4B7D" w:rsidTr="00052F88">
        <w:tc>
          <w:tcPr>
            <w:tcW w:w="3964" w:type="dxa"/>
          </w:tcPr>
          <w:p w:rsidR="00052F88" w:rsidRPr="003B4B7D" w:rsidRDefault="00052F88" w:rsidP="00E06B15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Kurzbeschreibung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092" w:type="dxa"/>
          </w:tcPr>
          <w:p w:rsidR="00052F88" w:rsidRPr="003B4B7D" w:rsidRDefault="00052F88" w:rsidP="00E06B15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4E1342">
              <w:rPr>
                <w:rFonts w:ascii="Arial" w:hAnsi="Arial" w:cs="Arial"/>
                <w:color w:val="000000"/>
                <w:sz w:val="22"/>
                <w:szCs w:val="22"/>
              </w:rPr>
              <w:t>SchülerInnen</w:t>
            </w:r>
            <w:proofErr w:type="spellEnd"/>
            <w:r w:rsidRPr="004E1342">
              <w:rPr>
                <w:rFonts w:ascii="Arial" w:hAnsi="Arial" w:cs="Arial"/>
                <w:color w:val="000000"/>
                <w:sz w:val="22"/>
                <w:szCs w:val="22"/>
              </w:rPr>
              <w:t xml:space="preserve"> lesen einen vorliegenden Sachtext im digitalen Schulbuch und markieren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wichtige und unklare Stellen. Gg</w:t>
            </w:r>
            <w:r w:rsidRPr="004E1342">
              <w:rPr>
                <w:rFonts w:ascii="Arial" w:hAnsi="Arial" w:cs="Arial"/>
                <w:color w:val="000000"/>
                <w:sz w:val="22"/>
                <w:szCs w:val="22"/>
              </w:rPr>
              <w:t>f. erweitern sie die Markierungen mit stichwortartigen Randnotizen.</w:t>
            </w:r>
          </w:p>
        </w:tc>
      </w:tr>
      <w:tr w:rsidR="00052F88" w:rsidRPr="003B4B7D" w:rsidTr="00052F88">
        <w:tc>
          <w:tcPr>
            <w:tcW w:w="3964" w:type="dxa"/>
          </w:tcPr>
          <w:p w:rsidR="00052F88" w:rsidRPr="003B4B7D" w:rsidRDefault="00052F88" w:rsidP="00E06B15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5092" w:type="dxa"/>
          </w:tcPr>
          <w:p w:rsidR="00052F88" w:rsidRPr="004E1342" w:rsidRDefault="00052F88" w:rsidP="00E06B1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52F88" w:rsidRPr="003B4B7D" w:rsidTr="00052F88">
        <w:tc>
          <w:tcPr>
            <w:tcW w:w="3964" w:type="dxa"/>
          </w:tcPr>
          <w:p w:rsidR="00052F88" w:rsidRPr="003B4B7D" w:rsidRDefault="00052F88" w:rsidP="00052F8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Fächer</w:t>
            </w: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092" w:type="dxa"/>
          </w:tcPr>
          <w:p w:rsidR="00052F88" w:rsidRPr="00D405F8" w:rsidRDefault="00052F88" w:rsidP="00052F8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Alle Fächer </w:t>
            </w:r>
            <w:r w:rsidRPr="003B4B7D">
              <w:rPr>
                <w:rFonts w:ascii="Arial" w:hAnsi="Arial" w:cs="Arial"/>
                <w:color w:val="000000"/>
                <w:sz w:val="22"/>
                <w:szCs w:val="22"/>
              </w:rPr>
              <w:t xml:space="preserve">        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Schulart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05F8">
              <w:rPr>
                <w:rFonts w:ascii="Arial" w:hAnsi="Arial" w:cs="Arial"/>
                <w:color w:val="000000"/>
                <w:sz w:val="22"/>
                <w:szCs w:val="22"/>
              </w:rPr>
              <w:t>Alle Schularten</w:t>
            </w:r>
          </w:p>
        </w:tc>
      </w:tr>
      <w:tr w:rsidR="00D405F8" w:rsidRPr="003B4B7D" w:rsidTr="00D405F8">
        <w:trPr>
          <w:trHeight w:val="288"/>
        </w:trPr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Schulstufe</w:t>
            </w: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*     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9.-13.Schulstufe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Zeitbedarf*</w:t>
            </w: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    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Abhängig vom Sachtext</w:t>
            </w:r>
            <w:r w:rsidRPr="003B4B7D">
              <w:rPr>
                <w:rFonts w:ascii="Arial" w:hAnsi="Arial" w:cs="Arial"/>
                <w:color w:val="000000"/>
                <w:sz w:val="22"/>
                <w:szCs w:val="22"/>
              </w:rPr>
              <w:t xml:space="preserve">       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Groblernziele*</w:t>
            </w:r>
          </w:p>
        </w:tc>
        <w:tc>
          <w:tcPr>
            <w:tcW w:w="5092" w:type="dxa"/>
          </w:tcPr>
          <w:p w:rsidR="00D405F8" w:rsidRPr="00012069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2069">
              <w:rPr>
                <w:rFonts w:ascii="Arial" w:hAnsi="Arial" w:cs="Arial"/>
                <w:color w:val="000000"/>
                <w:sz w:val="22"/>
                <w:szCs w:val="22"/>
              </w:rPr>
              <w:t>Textverständnis fördern und trainieren</w:t>
            </w:r>
          </w:p>
          <w:p w:rsidR="00D405F8" w:rsidRPr="00012069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2069">
              <w:rPr>
                <w:rFonts w:ascii="Arial" w:hAnsi="Arial" w:cs="Arial"/>
                <w:color w:val="000000"/>
                <w:sz w:val="22"/>
                <w:szCs w:val="22"/>
              </w:rPr>
              <w:t>Texte erschließen</w:t>
            </w:r>
          </w:p>
          <w:p w:rsidR="00D405F8" w:rsidRPr="00012069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Informationen s</w:t>
            </w:r>
            <w:r w:rsidRPr="00012069">
              <w:rPr>
                <w:rFonts w:ascii="Arial" w:hAnsi="Arial" w:cs="Arial"/>
                <w:color w:val="000000"/>
                <w:sz w:val="22"/>
                <w:szCs w:val="22"/>
              </w:rPr>
              <w:t>trukturieren</w:t>
            </w:r>
          </w:p>
          <w:p w:rsid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2069">
              <w:rPr>
                <w:rFonts w:ascii="Arial" w:hAnsi="Arial" w:cs="Arial"/>
                <w:color w:val="000000"/>
                <w:sz w:val="22"/>
                <w:szCs w:val="22"/>
              </w:rPr>
              <w:t>Präsentieren</w:t>
            </w:r>
          </w:p>
          <w:p w:rsidR="00D405F8" w:rsidRPr="00052F8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Informationen </w:t>
            </w:r>
            <w:r w:rsidRPr="00052F88">
              <w:rPr>
                <w:rFonts w:ascii="Arial" w:hAnsi="Arial" w:cs="Arial"/>
                <w:color w:val="000000"/>
                <w:sz w:val="22"/>
                <w:szCs w:val="22"/>
              </w:rPr>
              <w:t>Zusammenfassen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4E1342" w:rsidRDefault="00D405F8" w:rsidP="00D405F8">
            <w:pPr>
              <w:pStyle w:val="Listenabsatz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012069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052F88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Erprobt mit</w:t>
            </w:r>
            <w:r w:rsidRPr="003B4B7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05F8">
              <w:rPr>
                <w:rFonts w:ascii="Arial" w:hAnsi="Arial" w:cs="Arial"/>
                <w:color w:val="000000"/>
                <w:sz w:val="22"/>
                <w:szCs w:val="22"/>
              </w:rPr>
              <w:t>English Unlimited HAK/HUM/4/5 - ÖBV</w:t>
            </w:r>
          </w:p>
        </w:tc>
      </w:tr>
      <w:tr w:rsidR="00D405F8" w:rsidRPr="00E06B15" w:rsidTr="00052F88">
        <w:tc>
          <w:tcPr>
            <w:tcW w:w="3964" w:type="dxa"/>
          </w:tcPr>
          <w:p w:rsidR="00D405F8" w:rsidRPr="006E0AC1" w:rsidRDefault="00D405F8" w:rsidP="00D405F8">
            <w:pPr>
              <w:rPr>
                <w:rFonts w:ascii="Times" w:eastAsia="Times New Roman" w:hAnsi="Times" w:cs="Times New Roman"/>
                <w:sz w:val="20"/>
                <w:szCs w:val="20"/>
                <w:lang w:val="en-GB"/>
              </w:rPr>
            </w:pP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Vorkenntnisse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05F8">
              <w:rPr>
                <w:rFonts w:ascii="Arial" w:hAnsi="Arial" w:cs="Arial"/>
                <w:color w:val="000000"/>
                <w:sz w:val="22"/>
                <w:szCs w:val="22"/>
              </w:rPr>
              <w:t>Keine besonderen Vorkenntnisse notwendig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Technische Voraussetzungen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Digi4School Zugang über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Webbroser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oder APP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3B4B7D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Handlungsdimension (</w:t>
            </w:r>
            <w:proofErr w:type="spellStart"/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Bloomsche</w:t>
            </w:r>
            <w:proofErr w:type="spellEnd"/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Handlungsebenen): *</w:t>
            </w: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05F8">
              <w:rPr>
                <w:rFonts w:ascii="Arial" w:hAnsi="Arial" w:cs="Arial"/>
                <w:color w:val="000000"/>
                <w:sz w:val="22"/>
                <w:szCs w:val="22"/>
              </w:rPr>
              <w:t>verstehen, anwenden, analysieren, realisieren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</w:p>
        </w:tc>
        <w:tc>
          <w:tcPr>
            <w:tcW w:w="5092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sz w:val="20"/>
                <w:szCs w:val="20"/>
              </w:rPr>
            </w:pPr>
          </w:p>
        </w:tc>
      </w:tr>
      <w:tr w:rsidR="00D405F8" w:rsidRPr="003B4B7D" w:rsidTr="00052F88">
        <w:tc>
          <w:tcPr>
            <w:tcW w:w="3964" w:type="dxa"/>
          </w:tcPr>
          <w:p w:rsidR="00D405F8" w:rsidRPr="00D405F8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Lehrerinfos</w:t>
            </w:r>
          </w:p>
        </w:tc>
        <w:tc>
          <w:tcPr>
            <w:tcW w:w="5092" w:type="dxa"/>
          </w:tcPr>
          <w:p w:rsidR="00D405F8" w:rsidRPr="003B4B7D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9C0245">
        <w:tc>
          <w:tcPr>
            <w:tcW w:w="9056" w:type="dxa"/>
            <w:gridSpan w:val="2"/>
          </w:tcPr>
          <w:p w:rsidR="00D405F8" w:rsidRPr="003B4B7D" w:rsidRDefault="00D405F8" w:rsidP="00D405F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Die LK sucht zwei geeignete kürzere Sachtexte oder einen längeren Sachtext, der in zwei Teile geteilt wird  aus dem digitalen Schulbuch. Die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SchülerInnen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lesen den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text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und markieren wichtige Stellen und machen sich mit der Funktion „Notiz“ Randnotizen zum Inhalt. Die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SchülerInnen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berichten den Textinhalt ihren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PartnerInnen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mithilfe von ihren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Notizen.Die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SchülerInnen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notieren sich gemeinsam Fragen für einen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Quiz.Die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Quizfragen werden im Anschluss als Frage und Antwort Runde von der LK oder einer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SchülerIn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moderiert.</w:t>
            </w:r>
          </w:p>
        </w:tc>
      </w:tr>
      <w:tr w:rsidR="00D405F8" w:rsidRPr="003B4B7D" w:rsidTr="00071B35">
        <w:tc>
          <w:tcPr>
            <w:tcW w:w="9056" w:type="dxa"/>
            <w:gridSpan w:val="2"/>
          </w:tcPr>
          <w:p w:rsid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405F8" w:rsidRPr="003B4B7D" w:rsidTr="00071B35">
        <w:tc>
          <w:tcPr>
            <w:tcW w:w="9056" w:type="dxa"/>
            <w:gridSpan w:val="2"/>
          </w:tcPr>
          <w:p w:rsidR="00D405F8" w:rsidRDefault="00D405F8" w:rsidP="00D405F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4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Schülerinfos</w:t>
            </w:r>
          </w:p>
        </w:tc>
      </w:tr>
      <w:tr w:rsidR="00D405F8" w:rsidRPr="003B4B7D" w:rsidTr="00917BCF">
        <w:tc>
          <w:tcPr>
            <w:tcW w:w="9056" w:type="dxa"/>
            <w:gridSpan w:val="2"/>
          </w:tcPr>
          <w:p w:rsidR="00D405F8" w:rsidRDefault="00D405F8" w:rsidP="00D405F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Jeweils eine Person liest den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text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auf Seite und eine Person den Text auf Seite eures digitalen Schulbuches.</w:t>
            </w:r>
          </w:p>
          <w:p w:rsidR="00D405F8" w:rsidRDefault="00D405F8" w:rsidP="00D405F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Unterstreicht die wichtigsten Passagen und macht euch mit dem Werkzeug Notizen Aufzeichnungen so, dass ihr danach eurem Partner über den Text berichten könnt.</w:t>
            </w:r>
          </w:p>
          <w:p w:rsidR="00D405F8" w:rsidRDefault="00D405F8" w:rsidP="00D405F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Berichtet euren Partner von eurem Text</w:t>
            </w:r>
          </w:p>
          <w:p w:rsidR="00D405F8" w:rsidRDefault="00D405F8" w:rsidP="00D405F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Wenn ihr damit fertig seid,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stellt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bitte jeweils drei Fragen pro Text für einen Quiz zusammen.</w:t>
            </w:r>
          </w:p>
          <w:p w:rsidR="00D405F8" w:rsidRPr="00052F88" w:rsidRDefault="00D405F8" w:rsidP="00D405F8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2F88">
              <w:rPr>
                <w:rFonts w:ascii="Arial" w:hAnsi="Arial" w:cs="Arial"/>
                <w:color w:val="000000"/>
                <w:sz w:val="22"/>
                <w:szCs w:val="22"/>
              </w:rPr>
              <w:t>Ich sammle die Fragen für ein anschließendes Quiz ein.</w:t>
            </w:r>
          </w:p>
        </w:tc>
      </w:tr>
      <w:tr w:rsidR="00D405F8" w:rsidRPr="003B4B7D" w:rsidTr="00052F88">
        <w:tc>
          <w:tcPr>
            <w:tcW w:w="3964" w:type="dxa"/>
          </w:tcPr>
          <w:p w:rsidR="00D405F8" w:rsidRPr="003B4B7D" w:rsidRDefault="00D405F8" w:rsidP="00D405F8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5092" w:type="dxa"/>
          </w:tcPr>
          <w:p w:rsidR="00D405F8" w:rsidRPr="003B4B7D" w:rsidRDefault="00CB11BF" w:rsidP="00D405F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5.10.2016</w:t>
            </w:r>
          </w:p>
        </w:tc>
      </w:tr>
    </w:tbl>
    <w:p w:rsidR="008F2437" w:rsidRDefault="008F2437" w:rsidP="003B4B7D"/>
    <w:p w:rsidR="003B4B7D" w:rsidRDefault="003B4B7D" w:rsidP="003B4B7D"/>
    <w:p w:rsidR="003B4B7D" w:rsidRPr="003B4B7D" w:rsidRDefault="00EF13F9" w:rsidP="003B4B7D">
      <w:pPr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 xml:space="preserve">Beispiel Sachtext </w:t>
      </w:r>
      <w:proofErr w:type="spellStart"/>
      <w:r>
        <w:rPr>
          <w:rFonts w:ascii="Times" w:hAnsi="Times" w:cs="Times New Roman"/>
          <w:sz w:val="20"/>
          <w:szCs w:val="20"/>
        </w:rPr>
        <w:t>markiertmit</w:t>
      </w:r>
      <w:proofErr w:type="spellEnd"/>
      <w:r>
        <w:rPr>
          <w:rFonts w:ascii="Times" w:hAnsi="Times" w:cs="Times New Roman"/>
          <w:sz w:val="20"/>
          <w:szCs w:val="20"/>
        </w:rPr>
        <w:t xml:space="preserve"> Digi4School Marker</w:t>
      </w:r>
    </w:p>
    <w:p w:rsidR="003B4B7D" w:rsidRDefault="00EF13F9" w:rsidP="003B4B7D">
      <w:bookmarkStart w:id="0" w:name="_GoBack"/>
      <w:bookmarkEnd w:id="0"/>
      <w:r>
        <w:rPr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 wp14:anchorId="7B76337D" wp14:editId="00A24DEE">
            <wp:simplePos x="0" y="0"/>
            <wp:positionH relativeFrom="column">
              <wp:posOffset>14605</wp:posOffset>
            </wp:positionH>
            <wp:positionV relativeFrom="paragraph">
              <wp:posOffset>354965</wp:posOffset>
            </wp:positionV>
            <wp:extent cx="5756910" cy="3992245"/>
            <wp:effectExtent l="0" t="0" r="0" b="8255"/>
            <wp:wrapTight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4B7D" w:rsidSect="008F2437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E40" w:rsidRDefault="000A1E40" w:rsidP="003B4B7D">
      <w:r>
        <w:separator/>
      </w:r>
    </w:p>
  </w:endnote>
  <w:endnote w:type="continuationSeparator" w:id="0">
    <w:p w:rsidR="000A1E40" w:rsidRDefault="000A1E40" w:rsidP="003B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15" w:rsidRDefault="00E06B15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4C3BDC29" wp14:editId="2F79EF15">
          <wp:simplePos x="0" y="0"/>
          <wp:positionH relativeFrom="column">
            <wp:posOffset>5310505</wp:posOffset>
          </wp:positionH>
          <wp:positionV relativeFrom="paragraph">
            <wp:posOffset>78740</wp:posOffset>
          </wp:positionV>
          <wp:extent cx="800100" cy="280035"/>
          <wp:effectExtent l="0" t="0" r="0" b="5715"/>
          <wp:wrapTight wrapText="bothSides">
            <wp:wrapPolygon edited="0">
              <wp:start x="0" y="0"/>
              <wp:lineTo x="0" y="20571"/>
              <wp:lineTo x="21086" y="20571"/>
              <wp:lineTo x="21086" y="0"/>
              <wp:lineTo x="0" y="0"/>
            </wp:wrapPolygon>
          </wp:wrapTight>
          <wp:docPr id="2" name="Grafik 2" descr="Logo CC BY-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C BY-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Unterrichtsmaterial: digi4School Zusatzmaterialien ZLI PH Wien</w:t>
    </w:r>
  </w:p>
  <w:p w:rsidR="00E06B15" w:rsidRPr="00E06B15" w:rsidRDefault="00E06B15">
    <w:pPr>
      <w:pStyle w:val="Fuzeile"/>
    </w:pPr>
    <w:r>
      <w:t xml:space="preserve">Kontakt: </w:t>
    </w:r>
    <w:hyperlink r:id="rId2" w:history="1">
      <w:r w:rsidRPr="00D46911">
        <w:rPr>
          <w:rStyle w:val="Hyperlink"/>
        </w:rPr>
        <w:t>zli@phwien.ac.at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E40" w:rsidRDefault="000A1E40" w:rsidP="003B4B7D">
      <w:r>
        <w:separator/>
      </w:r>
    </w:p>
  </w:footnote>
  <w:footnote w:type="continuationSeparator" w:id="0">
    <w:p w:rsidR="000A1E40" w:rsidRDefault="000A1E40" w:rsidP="003B4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15" w:rsidRPr="00E06B15" w:rsidRDefault="00E06B15" w:rsidP="00E06B15">
    <w:pPr>
      <w:pStyle w:val="Titel"/>
      <w:rPr>
        <w:color w:val="548DD4" w:themeColor="text2" w:themeTint="99"/>
      </w:rPr>
    </w:pPr>
    <w:r w:rsidRPr="00E06B15">
      <w:rPr>
        <w:color w:val="548DD4" w:themeColor="text2" w:themeTint="99"/>
      </w:rPr>
      <w:t xml:space="preserve">Digi4School in Action </w:t>
    </w:r>
  </w:p>
  <w:p w:rsidR="003B4B7D" w:rsidRDefault="00E06B15" w:rsidP="00E06B15">
    <w:pPr>
      <w:pStyle w:val="Untertitel"/>
    </w:pPr>
    <w:r>
      <w:t>Unterrichtsmaterial zum digitalen Schulbuch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77D"/>
    <w:multiLevelType w:val="hybridMultilevel"/>
    <w:tmpl w:val="87B6C030"/>
    <w:lvl w:ilvl="0" w:tplc="0C07000F">
      <w:start w:val="1"/>
      <w:numFmt w:val="decimal"/>
      <w:lvlText w:val="%1.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C2177"/>
    <w:multiLevelType w:val="hybridMultilevel"/>
    <w:tmpl w:val="87B6C030"/>
    <w:lvl w:ilvl="0" w:tplc="0C07000F">
      <w:start w:val="1"/>
      <w:numFmt w:val="decimal"/>
      <w:lvlText w:val="%1."/>
      <w:lvlJc w:val="left"/>
      <w:pPr>
        <w:ind w:left="1440" w:hanging="360"/>
      </w:p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423A25"/>
    <w:multiLevelType w:val="hybridMultilevel"/>
    <w:tmpl w:val="CBF2BBF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F110F"/>
    <w:multiLevelType w:val="multilevel"/>
    <w:tmpl w:val="22A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A3F09"/>
    <w:multiLevelType w:val="hybridMultilevel"/>
    <w:tmpl w:val="1996F6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7D"/>
    <w:rsid w:val="00012069"/>
    <w:rsid w:val="00052F88"/>
    <w:rsid w:val="000A1E40"/>
    <w:rsid w:val="000F1837"/>
    <w:rsid w:val="003B4B7D"/>
    <w:rsid w:val="003E3687"/>
    <w:rsid w:val="004E1342"/>
    <w:rsid w:val="00530E9C"/>
    <w:rsid w:val="006E0AC1"/>
    <w:rsid w:val="008F2437"/>
    <w:rsid w:val="00B52B05"/>
    <w:rsid w:val="00C470EF"/>
    <w:rsid w:val="00CB11BF"/>
    <w:rsid w:val="00CE1576"/>
    <w:rsid w:val="00D405F8"/>
    <w:rsid w:val="00E06B15"/>
    <w:rsid w:val="00EF13F9"/>
    <w:rsid w:val="00FB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A3F17CA0-45AD-47C9-943E-2D85648A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B4B7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lenraster">
    <w:name w:val="Table Grid"/>
    <w:basedOn w:val="NormaleTabelle"/>
    <w:uiPriority w:val="59"/>
    <w:rsid w:val="003B4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3B4B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4B7D"/>
  </w:style>
  <w:style w:type="paragraph" w:styleId="Fuzeile">
    <w:name w:val="footer"/>
    <w:basedOn w:val="Standard"/>
    <w:link w:val="FuzeileZchn"/>
    <w:uiPriority w:val="99"/>
    <w:unhideWhenUsed/>
    <w:rsid w:val="003B4B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4B7D"/>
  </w:style>
  <w:style w:type="paragraph" w:styleId="Listenabsatz">
    <w:name w:val="List Paragraph"/>
    <w:basedOn w:val="Standard"/>
    <w:uiPriority w:val="34"/>
    <w:qFormat/>
    <w:rsid w:val="004E134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06B15"/>
    <w:rPr>
      <w:color w:val="0000FF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E06B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6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6B1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6B15"/>
    <w:rPr>
      <w:color w:val="5A5A5A" w:themeColor="text1" w:themeTint="A5"/>
      <w:spacing w:val="15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15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1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zli@phwien.ac.a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913A19FB</Template>
  <TotalTime>0</TotalTime>
  <Pages>2</Pages>
  <Words>265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Sankofi</dc:creator>
  <cp:keywords/>
  <dc:description/>
  <cp:lastModifiedBy>SANKOFI, Martin</cp:lastModifiedBy>
  <cp:revision>4</cp:revision>
  <cp:lastPrinted>2016-10-07T11:49:00Z</cp:lastPrinted>
  <dcterms:created xsi:type="dcterms:W3CDTF">2016-09-30T08:20:00Z</dcterms:created>
  <dcterms:modified xsi:type="dcterms:W3CDTF">2016-10-07T12:45:00Z</dcterms:modified>
</cp:coreProperties>
</file>